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2F535" w14:textId="77777777" w:rsidR="00F970F3" w:rsidRDefault="00F970F3" w:rsidP="00F970F3">
      <w:pPr>
        <w:spacing w:before="120" w:after="120" w:line="380" w:lineRule="exact"/>
        <w:jc w:val="center"/>
        <w:rPr>
          <w:b/>
          <w:sz w:val="30"/>
          <w:szCs w:val="26"/>
        </w:rPr>
      </w:pPr>
      <w:r w:rsidRPr="00FA24CE">
        <w:rPr>
          <w:b/>
          <w:sz w:val="30"/>
          <w:szCs w:val="26"/>
        </w:rPr>
        <w:t xml:space="preserve">NÂNG CAO NĂNG LỰC TỔ CHỨC HOẠT ĐỘNG </w:t>
      </w:r>
    </w:p>
    <w:p w14:paraId="49E5B876" w14:textId="77777777" w:rsidR="00F970F3" w:rsidRPr="00FA24CE" w:rsidRDefault="00F970F3" w:rsidP="00F970F3">
      <w:pPr>
        <w:spacing w:before="120" w:after="120" w:line="380" w:lineRule="exact"/>
        <w:jc w:val="center"/>
        <w:rPr>
          <w:b/>
          <w:sz w:val="30"/>
          <w:szCs w:val="26"/>
        </w:rPr>
      </w:pPr>
      <w:r w:rsidRPr="00FA24CE">
        <w:rPr>
          <w:b/>
          <w:sz w:val="30"/>
          <w:szCs w:val="26"/>
        </w:rPr>
        <w:t>GIÁO DỤC GIÁ TRỊ SỐNG, KỸ NĂNG SỐNG</w:t>
      </w:r>
    </w:p>
    <w:p w14:paraId="0CE26847" w14:textId="77777777" w:rsidR="00F970F3" w:rsidRPr="00FA24CE" w:rsidRDefault="00F970F3" w:rsidP="00F970F3">
      <w:pPr>
        <w:spacing w:before="120" w:after="120" w:line="380" w:lineRule="exact"/>
        <w:jc w:val="center"/>
        <w:rPr>
          <w:b/>
          <w:sz w:val="30"/>
          <w:szCs w:val="26"/>
        </w:rPr>
      </w:pPr>
      <w:r>
        <w:rPr>
          <w:b/>
          <w:sz w:val="30"/>
          <w:szCs w:val="26"/>
        </w:rPr>
        <w:t>“</w:t>
      </w:r>
      <w:r w:rsidRPr="00FA24CE">
        <w:rPr>
          <w:b/>
          <w:sz w:val="30"/>
          <w:szCs w:val="26"/>
        </w:rPr>
        <w:t xml:space="preserve">NGƯỜI GIÁO VIÊN THỜI </w:t>
      </w:r>
      <w:r>
        <w:rPr>
          <w:b/>
          <w:sz w:val="30"/>
          <w:szCs w:val="26"/>
        </w:rPr>
        <w:t xml:space="preserve">ĐẠI </w:t>
      </w:r>
      <w:r w:rsidRPr="00FA24CE">
        <w:rPr>
          <w:b/>
          <w:sz w:val="30"/>
          <w:szCs w:val="26"/>
        </w:rPr>
        <w:t>4.0</w:t>
      </w:r>
      <w:r>
        <w:rPr>
          <w:b/>
          <w:sz w:val="30"/>
          <w:szCs w:val="26"/>
        </w:rPr>
        <w:t>”</w:t>
      </w:r>
    </w:p>
    <w:p w14:paraId="64C7245D" w14:textId="77777777" w:rsidR="00F970F3" w:rsidRPr="00FA24CE" w:rsidRDefault="00F970F3" w:rsidP="00F970F3">
      <w:pPr>
        <w:spacing w:before="120" w:after="120" w:line="420" w:lineRule="exact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“</w:t>
      </w:r>
      <w:r w:rsidRPr="00FA24CE">
        <w:rPr>
          <w:b/>
          <w:i/>
          <w:sz w:val="26"/>
          <w:szCs w:val="26"/>
        </w:rPr>
        <w:t>Chương trình dành cho giáo viên và các nhà quản lý giáo dục nhà trường tiểu học, trung học cơ sở và trung học phổ thông</w:t>
      </w:r>
      <w:r>
        <w:rPr>
          <w:b/>
          <w:i/>
          <w:sz w:val="26"/>
          <w:szCs w:val="26"/>
        </w:rPr>
        <w:t>”</w:t>
      </w:r>
    </w:p>
    <w:p w14:paraId="46CAE2F2" w14:textId="77777777" w:rsidR="00F970F3" w:rsidRDefault="00F970F3" w:rsidP="00FF3C77">
      <w:pPr>
        <w:spacing w:before="120" w:after="120" w:line="420" w:lineRule="exact"/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GIỚI THIỆU CHƯƠNG TRÌNH</w:t>
      </w:r>
    </w:p>
    <w:p w14:paraId="70712B9D" w14:textId="54D00C44" w:rsidR="00F970F3" w:rsidRDefault="00F970F3" w:rsidP="00F970F3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b/>
          <w:sz w:val="24"/>
          <w:szCs w:val="24"/>
        </w:rPr>
        <w:t>Thời gian thực hiện:</w:t>
      </w:r>
      <w:r w:rsidR="00FF3C77">
        <w:rPr>
          <w:rFonts w:ascii="Times New Roman" w:hAnsi="Times New Roman"/>
          <w:sz w:val="24"/>
          <w:szCs w:val="24"/>
        </w:rPr>
        <w:t xml:space="preserve"> 15h – 17h, Thứ 5 ngày 3/5/2018 </w:t>
      </w:r>
    </w:p>
    <w:p w14:paraId="5E86D507" w14:textId="30CE6538" w:rsidR="00FF3C77" w:rsidRPr="00F970F3" w:rsidRDefault="00FF3C77" w:rsidP="00FF3C77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F3C77">
        <w:rPr>
          <w:rFonts w:ascii="Times New Roman" w:hAnsi="Times New Roman"/>
          <w:b/>
          <w:sz w:val="24"/>
          <w:szCs w:val="24"/>
        </w:rPr>
        <w:t>Địa điểm:</w:t>
      </w:r>
      <w:r>
        <w:rPr>
          <w:rFonts w:ascii="Times New Roman" w:hAnsi="Times New Roman"/>
          <w:sz w:val="24"/>
          <w:szCs w:val="24"/>
        </w:rPr>
        <w:t xml:space="preserve"> Hội trường lớn của trường THCS Phan Chu Trinh</w:t>
      </w:r>
    </w:p>
    <w:p w14:paraId="40A30DBC" w14:textId="77777777" w:rsidR="00F970F3" w:rsidRPr="00F970F3" w:rsidRDefault="00F970F3" w:rsidP="00F970F3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b/>
          <w:sz w:val="24"/>
          <w:szCs w:val="24"/>
        </w:rPr>
        <w:t>Mục đích:</w:t>
      </w:r>
      <w:r w:rsidRPr="00F970F3">
        <w:rPr>
          <w:rFonts w:ascii="Times New Roman" w:hAnsi="Times New Roman"/>
          <w:sz w:val="24"/>
          <w:szCs w:val="24"/>
        </w:rPr>
        <w:t xml:space="preserve"> </w:t>
      </w:r>
    </w:p>
    <w:p w14:paraId="4A52CE1F" w14:textId="77777777" w:rsidR="00F970F3" w:rsidRPr="00F970F3" w:rsidRDefault="00F970F3" w:rsidP="00F970F3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sz w:val="24"/>
          <w:szCs w:val="24"/>
        </w:rPr>
        <w:t>* Chia sẻ kinh nghiệm, phương pháp, cách thức tổ chức hoạt động giáo dục giá trị sống, kỹ năng sống;</w:t>
      </w:r>
    </w:p>
    <w:p w14:paraId="65BA5985" w14:textId="77777777" w:rsidR="00F970F3" w:rsidRPr="00F970F3" w:rsidRDefault="00F970F3" w:rsidP="00F970F3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sz w:val="24"/>
          <w:szCs w:val="24"/>
        </w:rPr>
        <w:t>* Giúp đội ngũ giáo viên nhìn nhận, đánh giá đúng năng lực bản thân về phương pháp, cách thức tổ chức, kỹ năng thực hiện hoạt động giảng dạy - giáo dục nói chung, giáo dục giá trị sống, kỹ năng sống cho học sinh nói riêng;</w:t>
      </w:r>
    </w:p>
    <w:p w14:paraId="3909307D" w14:textId="77777777" w:rsidR="00F970F3" w:rsidRPr="00F970F3" w:rsidRDefault="00F970F3" w:rsidP="00F970F3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sz w:val="24"/>
          <w:szCs w:val="24"/>
        </w:rPr>
        <w:t>* Tạo định hướng, động lực thúc đẩy và cam kết đồng hành, nâng cao chất lượng, hiệu quả giáo dục giá trị sống, kỹ năng sống đối với học sinh</w:t>
      </w:r>
    </w:p>
    <w:p w14:paraId="0451B113" w14:textId="2402CDC0" w:rsidR="00F970F3" w:rsidRPr="00FF3C77" w:rsidRDefault="00F970F3" w:rsidP="00FF3C77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970F3">
        <w:rPr>
          <w:rFonts w:ascii="Times New Roman" w:hAnsi="Times New Roman"/>
          <w:b/>
          <w:sz w:val="24"/>
          <w:szCs w:val="24"/>
        </w:rPr>
        <w:t>Giảng viên:</w:t>
      </w:r>
      <w:r w:rsidRPr="00F970F3">
        <w:rPr>
          <w:rFonts w:ascii="Times New Roman" w:hAnsi="Times New Roman"/>
          <w:sz w:val="24"/>
          <w:szCs w:val="24"/>
        </w:rPr>
        <w:t xml:space="preserve"> </w:t>
      </w:r>
      <w:r w:rsidR="004C675D">
        <w:rPr>
          <w:rFonts w:ascii="Times New Roman" w:hAnsi="Times New Roman"/>
          <w:sz w:val="24"/>
          <w:szCs w:val="24"/>
          <w:lang w:val="en-US"/>
        </w:rPr>
        <w:t xml:space="preserve">PGS - </w:t>
      </w:r>
      <w:r w:rsidRPr="00F970F3">
        <w:rPr>
          <w:rFonts w:ascii="Times New Roman" w:hAnsi="Times New Roman"/>
          <w:sz w:val="24"/>
          <w:szCs w:val="24"/>
        </w:rPr>
        <w:t>TS Nguyễn Duy Nhiên - Phó trưởng khoa Công tác xã hội, Trường ĐHSP Hà Nội - Giảng viên phương pháp giảng dạy, chuyên gia, khách mời chương trình Kỹ năng sống VTV 1, VTV2, VTC11 – Kids and Family TV…; Nguyên trưởng ban biên tập tài liệu, tập huấn Giáo dục Trải nghiệm sáng tạo, Bộ Giáo dục và Đào tạo; Diễn giả, cố vấn cao cấp Trung tâm ABA và các cộng sự.…</w:t>
      </w:r>
    </w:p>
    <w:p w14:paraId="36190901" w14:textId="37323DBD" w:rsidR="00F970F3" w:rsidRPr="00FF3C77" w:rsidRDefault="00FF3C77" w:rsidP="00FF3C77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Thành phần tham dự: Thầy cô, cán bộ nhân viên nhà trường </w:t>
      </w:r>
      <w:bookmarkStart w:id="0" w:name="_GoBack"/>
      <w:bookmarkEnd w:id="0"/>
    </w:p>
    <w:p w14:paraId="797B46D9" w14:textId="77777777" w:rsidR="00F970F3" w:rsidRPr="00F970F3" w:rsidRDefault="00F970F3" w:rsidP="00F970F3">
      <w:pPr>
        <w:spacing w:before="120" w:after="120" w:line="420" w:lineRule="exact"/>
        <w:ind w:firstLine="720"/>
        <w:jc w:val="center"/>
        <w:rPr>
          <w:b/>
          <w:sz w:val="26"/>
          <w:szCs w:val="26"/>
          <w:lang w:val="en-US"/>
        </w:rPr>
      </w:pPr>
      <w:r w:rsidRPr="000067E1">
        <w:rPr>
          <w:b/>
          <w:sz w:val="26"/>
          <w:szCs w:val="26"/>
        </w:rPr>
        <w:t>NỘI DUNG - CHƯƠNG TRÌNH CHI TIẾT</w:t>
      </w:r>
    </w:p>
    <w:tbl>
      <w:tblPr>
        <w:tblStyle w:val="TableGrid"/>
        <w:tblW w:w="10740" w:type="dxa"/>
        <w:tblInd w:w="108" w:type="dxa"/>
        <w:tblLook w:val="01E0" w:firstRow="1" w:lastRow="1" w:firstColumn="1" w:lastColumn="1" w:noHBand="0" w:noVBand="0"/>
      </w:tblPr>
      <w:tblGrid>
        <w:gridCol w:w="709"/>
        <w:gridCol w:w="6329"/>
        <w:gridCol w:w="1602"/>
        <w:gridCol w:w="2100"/>
      </w:tblGrid>
      <w:tr w:rsidR="00F970F3" w:rsidRPr="00F970F3" w14:paraId="516EF616" w14:textId="77777777" w:rsidTr="00F970F3">
        <w:trPr>
          <w:trHeight w:val="827"/>
        </w:trPr>
        <w:tc>
          <w:tcPr>
            <w:tcW w:w="709" w:type="dxa"/>
          </w:tcPr>
          <w:p w14:paraId="0959EAB9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6329" w:type="dxa"/>
          </w:tcPr>
          <w:p w14:paraId="598E604C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Hoạt động</w:t>
            </w:r>
          </w:p>
        </w:tc>
        <w:tc>
          <w:tcPr>
            <w:tcW w:w="1602" w:type="dxa"/>
          </w:tcPr>
          <w:p w14:paraId="46111A14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100" w:type="dxa"/>
          </w:tcPr>
          <w:p w14:paraId="19223C46" w14:textId="77777777" w:rsidR="00F970F3" w:rsidRPr="00F970F3" w:rsidRDefault="00F970F3" w:rsidP="00F970F3">
            <w:pPr>
              <w:spacing w:before="120" w:after="120" w:line="360" w:lineRule="exact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Phụ trách</w:t>
            </w:r>
          </w:p>
        </w:tc>
      </w:tr>
      <w:tr w:rsidR="00F970F3" w:rsidRPr="00F970F3" w14:paraId="542CAF4D" w14:textId="77777777" w:rsidTr="00F970F3">
        <w:tc>
          <w:tcPr>
            <w:tcW w:w="709" w:type="dxa"/>
          </w:tcPr>
          <w:p w14:paraId="28E38DB9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329" w:type="dxa"/>
          </w:tcPr>
          <w:p w14:paraId="3CC0C2FB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Khởi động - lên tinh thần, tạo động lực:</w:t>
            </w:r>
            <w:r w:rsidRPr="00F970F3">
              <w:rPr>
                <w:rFonts w:ascii="Times New Roman" w:hAnsi="Times New Roman"/>
                <w:sz w:val="26"/>
                <w:szCs w:val="26"/>
              </w:rPr>
              <w:t xml:space="preserve"> hoạt động tập thể, trò chơi khích lệ, thử thách IQ và EQ</w:t>
            </w:r>
          </w:p>
        </w:tc>
        <w:tc>
          <w:tcPr>
            <w:tcW w:w="1602" w:type="dxa"/>
            <w:vAlign w:val="center"/>
          </w:tcPr>
          <w:p w14:paraId="4A04E9AE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15 phút</w:t>
            </w:r>
          </w:p>
        </w:tc>
        <w:tc>
          <w:tcPr>
            <w:tcW w:w="2100" w:type="dxa"/>
            <w:vAlign w:val="center"/>
          </w:tcPr>
          <w:p w14:paraId="39859187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MC + HV</w:t>
            </w:r>
          </w:p>
        </w:tc>
      </w:tr>
      <w:tr w:rsidR="00F970F3" w:rsidRPr="00F970F3" w14:paraId="4D5AC5B2" w14:textId="77777777" w:rsidTr="00F970F3">
        <w:tc>
          <w:tcPr>
            <w:tcW w:w="709" w:type="dxa"/>
          </w:tcPr>
          <w:p w14:paraId="514DECD8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6329" w:type="dxa"/>
          </w:tcPr>
          <w:p w14:paraId="35840C70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Phẩm chất, năng lực người giáo viên trong bối cảnh cách mạng 4.0 - “Thời đại 4.0”</w:t>
            </w:r>
          </w:p>
          <w:p w14:paraId="25DDE2BB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Bối cảnh kinh tế - môi trường - xã hội tác động, chi phối giáo dục - đào tạo và người giáo viên thời đại mới</w:t>
            </w:r>
          </w:p>
          <w:p w14:paraId="4C4FE2B2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 xml:space="preserve">- Yêu cầu chuẩn người giáo viên thời 4.0: phẩm chất, năng lực, kiến thức, kỹ năng, phương pháp, nghệ thuật giáo dục - dạy học </w:t>
            </w:r>
          </w:p>
        </w:tc>
        <w:tc>
          <w:tcPr>
            <w:tcW w:w="1602" w:type="dxa"/>
            <w:vAlign w:val="center"/>
          </w:tcPr>
          <w:p w14:paraId="2FB89A6F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30 phút</w:t>
            </w:r>
          </w:p>
        </w:tc>
        <w:tc>
          <w:tcPr>
            <w:tcW w:w="2100" w:type="dxa"/>
            <w:vAlign w:val="center"/>
          </w:tcPr>
          <w:p w14:paraId="58097102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Giảng viên (diễn giả) +</w:t>
            </w:r>
          </w:p>
          <w:p w14:paraId="7D414E03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Học viên</w:t>
            </w:r>
          </w:p>
        </w:tc>
      </w:tr>
      <w:tr w:rsidR="00F970F3" w:rsidRPr="00F970F3" w14:paraId="6E614D6A" w14:textId="77777777" w:rsidTr="00F970F3">
        <w:tc>
          <w:tcPr>
            <w:tcW w:w="709" w:type="dxa"/>
          </w:tcPr>
          <w:p w14:paraId="2E5F1A34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329" w:type="dxa"/>
          </w:tcPr>
          <w:p w14:paraId="117CFCE2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Phương pháp tổ chức hoạt động giáo dục - dạy học</w:t>
            </w:r>
          </w:p>
          <w:p w14:paraId="02FE223A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Phương pháp dạy học: khoa học, nghệ thuật</w:t>
            </w:r>
          </w:p>
          <w:p w14:paraId="6A73C06B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Giáo dục - dạy học thích ứng: lấy việc chiếm lĩnh, làm chủ tri thức và ứng dụng thực hành làm trung tâm</w:t>
            </w:r>
          </w:p>
          <w:p w14:paraId="75A9AF4C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Nghệ thuật dạy học: Khơi dậy, nuôi dưỡng cảm xúc tích cực; nghệ thuật khích lệ, đánh giá và kỷ luật tích cực</w:t>
            </w:r>
          </w:p>
        </w:tc>
        <w:tc>
          <w:tcPr>
            <w:tcW w:w="1602" w:type="dxa"/>
            <w:vAlign w:val="center"/>
          </w:tcPr>
          <w:p w14:paraId="09B6F312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30 phút</w:t>
            </w:r>
          </w:p>
        </w:tc>
        <w:tc>
          <w:tcPr>
            <w:tcW w:w="2100" w:type="dxa"/>
            <w:vAlign w:val="center"/>
          </w:tcPr>
          <w:p w14:paraId="4A97A1C6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Giảng viên (diễn giả) +</w:t>
            </w:r>
          </w:p>
          <w:p w14:paraId="36261786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Học viên</w:t>
            </w:r>
          </w:p>
        </w:tc>
      </w:tr>
      <w:tr w:rsidR="00F970F3" w:rsidRPr="00F970F3" w14:paraId="52DA52E1" w14:textId="77777777" w:rsidTr="00F970F3">
        <w:tc>
          <w:tcPr>
            <w:tcW w:w="709" w:type="dxa"/>
          </w:tcPr>
          <w:p w14:paraId="25E3BE44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329" w:type="dxa"/>
          </w:tcPr>
          <w:p w14:paraId="2D06F9C4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Đổi mới căn bản toàn diện giáo dục - tầm quan trọng, ý nghĩa của giáo dục giá trị sống, kỹ năng sống cho học sinh</w:t>
            </w:r>
          </w:p>
          <w:p w14:paraId="7FA89D7B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Đổi mới căn bản toàn diện giáo dục: Triết lý giáo dục - giá trị cốt lõi - hành động chủ đạo</w:t>
            </w:r>
          </w:p>
          <w:p w14:paraId="02AE6A41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Tại sao cần chú trọng, tăng cường giáo dục giá trị sống, kỹ năng sống cho học sinh</w:t>
            </w:r>
          </w:p>
          <w:p w14:paraId="782EE8BF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Phương châm và định hướng giáo dục giá trị sống, kỹ năng sống cho học sinh</w:t>
            </w:r>
          </w:p>
        </w:tc>
        <w:tc>
          <w:tcPr>
            <w:tcW w:w="1602" w:type="dxa"/>
            <w:vAlign w:val="center"/>
          </w:tcPr>
          <w:p w14:paraId="3AA3DCE1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30 phút</w:t>
            </w:r>
          </w:p>
        </w:tc>
        <w:tc>
          <w:tcPr>
            <w:tcW w:w="2100" w:type="dxa"/>
            <w:vAlign w:val="center"/>
          </w:tcPr>
          <w:p w14:paraId="3B5D6719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Giảng viên (diễn giả) +</w:t>
            </w:r>
          </w:p>
          <w:p w14:paraId="09490F3D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Học viên</w:t>
            </w:r>
          </w:p>
        </w:tc>
      </w:tr>
      <w:tr w:rsidR="00F970F3" w:rsidRPr="00F970F3" w14:paraId="19FD819E" w14:textId="77777777" w:rsidTr="00F970F3">
        <w:tc>
          <w:tcPr>
            <w:tcW w:w="709" w:type="dxa"/>
          </w:tcPr>
          <w:p w14:paraId="1CAA52AA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329" w:type="dxa"/>
          </w:tcPr>
          <w:p w14:paraId="4D31FDD4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 xml:space="preserve">Giải lao - tiếp năng lượng, truyền cảm hứng: </w:t>
            </w:r>
            <w:r w:rsidRPr="00F970F3">
              <w:rPr>
                <w:rFonts w:ascii="Times New Roman" w:hAnsi="Times New Roman"/>
                <w:sz w:val="26"/>
                <w:szCs w:val="26"/>
              </w:rPr>
              <w:t>Trò chơi tập thể - tạo hưng phấn</w:t>
            </w:r>
          </w:p>
        </w:tc>
        <w:tc>
          <w:tcPr>
            <w:tcW w:w="1602" w:type="dxa"/>
            <w:vAlign w:val="center"/>
          </w:tcPr>
          <w:p w14:paraId="11E37F17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10 phút</w:t>
            </w:r>
          </w:p>
        </w:tc>
        <w:tc>
          <w:tcPr>
            <w:tcW w:w="2100" w:type="dxa"/>
            <w:vAlign w:val="center"/>
          </w:tcPr>
          <w:p w14:paraId="5F8F5D5C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MC + HV</w:t>
            </w:r>
          </w:p>
        </w:tc>
      </w:tr>
      <w:tr w:rsidR="00F970F3" w:rsidRPr="00F970F3" w14:paraId="5ED1AC98" w14:textId="77777777" w:rsidTr="00F970F3">
        <w:tc>
          <w:tcPr>
            <w:tcW w:w="709" w:type="dxa"/>
          </w:tcPr>
          <w:p w14:paraId="2D625328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329" w:type="dxa"/>
          </w:tcPr>
          <w:p w14:paraId="301CE752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Mục đích, mục tiêu, phương pháp tổ chức hoạt động giáo dục giá trị sống, kỹ năng sống</w:t>
            </w:r>
          </w:p>
          <w:p w14:paraId="5FE2FAB2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r w:rsidRPr="00F970F3">
              <w:rPr>
                <w:rFonts w:ascii="Times New Roman" w:hAnsi="Times New Roman"/>
                <w:sz w:val="26"/>
                <w:szCs w:val="26"/>
              </w:rPr>
              <w:t>Mục đích và mục tiêu giáo dục giá trị sống, kỹ năng sống cho học sinh</w:t>
            </w:r>
          </w:p>
          <w:p w14:paraId="21B86A90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lastRenderedPageBreak/>
              <w:t>- Khái niệm giá trị sống và các giá trị sống toàn cầu, cốt lõi</w:t>
            </w:r>
          </w:p>
          <w:p w14:paraId="3ADCDF5E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Nguyên tắc giáo dục giá trị sống</w:t>
            </w:r>
          </w:p>
          <w:p w14:paraId="4671F6CF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Cách thức – phương pháp tổ chức hoạt động giáo dục giá trị sống, kỹ năng sống cho học sinh</w:t>
            </w:r>
          </w:p>
          <w:p w14:paraId="1D163EFD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Khái niệm kỹ năng sống và các kỹ năng sống cần giáo dục, trang bị cho học sinh (mầm non, tiểu học, THCS, THPT)</w:t>
            </w:r>
          </w:p>
          <w:p w14:paraId="797B36F0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Nguyên tắc giáo dục kỹ năng sống</w:t>
            </w:r>
          </w:p>
          <w:p w14:paraId="06F79CE3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Cách thức - phương pháp tổ chức thực hiện hiệu quả giáo dục kỹ năng sống cho học sinh</w:t>
            </w:r>
          </w:p>
          <w:p w14:paraId="644A6224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* Thực hành mẫu giáo dục giá trị sống, kỹ năng sống cho học sinh</w:t>
            </w:r>
          </w:p>
        </w:tc>
        <w:tc>
          <w:tcPr>
            <w:tcW w:w="1602" w:type="dxa"/>
            <w:vAlign w:val="center"/>
          </w:tcPr>
          <w:p w14:paraId="14A3E954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lastRenderedPageBreak/>
              <w:t>50 phút</w:t>
            </w:r>
          </w:p>
        </w:tc>
        <w:tc>
          <w:tcPr>
            <w:tcW w:w="2100" w:type="dxa"/>
            <w:vAlign w:val="center"/>
          </w:tcPr>
          <w:p w14:paraId="6F3B04B8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Giảng viên (diễn giả) +</w:t>
            </w:r>
          </w:p>
          <w:p w14:paraId="4630F271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Học viên</w:t>
            </w:r>
          </w:p>
        </w:tc>
      </w:tr>
      <w:tr w:rsidR="00F970F3" w:rsidRPr="00F970F3" w14:paraId="4DA53ECC" w14:textId="77777777" w:rsidTr="00F970F3">
        <w:tc>
          <w:tcPr>
            <w:tcW w:w="709" w:type="dxa"/>
          </w:tcPr>
          <w:p w14:paraId="2CD7315D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6329" w:type="dxa"/>
          </w:tcPr>
          <w:p w14:paraId="568D9713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Xây dựng kế hoạch tổ chức hoạt động giáo dục giá trị sống, kỹ năng sống</w:t>
            </w:r>
          </w:p>
          <w:p w14:paraId="10E98906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Kế hoạch của nhà trường về tổ chức hoạt động giáo dục giá trị sống, kỹ năng sống (toàn trường, khối/năm học, học kỳ, tháng)</w:t>
            </w:r>
          </w:p>
          <w:p w14:paraId="6A3A6BD7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- Kế hoạch của giáo viên về tổ chức hoạt động giáo dục giá trị sống, kỹ năng sống (lớp/năm học, học kỳ, tháng, tuần)</w:t>
            </w:r>
          </w:p>
        </w:tc>
        <w:tc>
          <w:tcPr>
            <w:tcW w:w="1602" w:type="dxa"/>
            <w:vAlign w:val="center"/>
          </w:tcPr>
          <w:p w14:paraId="5E480DF1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10 phút</w:t>
            </w:r>
          </w:p>
        </w:tc>
        <w:tc>
          <w:tcPr>
            <w:tcW w:w="2100" w:type="dxa"/>
            <w:vAlign w:val="center"/>
          </w:tcPr>
          <w:p w14:paraId="0D4BB38A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Giảng viên (diễn giả) +</w:t>
            </w:r>
          </w:p>
          <w:p w14:paraId="2C337892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Học viên</w:t>
            </w:r>
          </w:p>
        </w:tc>
      </w:tr>
      <w:tr w:rsidR="00F970F3" w:rsidRPr="00F970F3" w14:paraId="5326E061" w14:textId="77777777" w:rsidTr="00F970F3">
        <w:tc>
          <w:tcPr>
            <w:tcW w:w="709" w:type="dxa"/>
          </w:tcPr>
          <w:p w14:paraId="5766F611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329" w:type="dxa"/>
          </w:tcPr>
          <w:p w14:paraId="23FAE1D7" w14:textId="77777777" w:rsidR="00F970F3" w:rsidRPr="00F970F3" w:rsidRDefault="00F970F3" w:rsidP="00F0763C">
            <w:pPr>
              <w:spacing w:before="120" w:after="120"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70F3">
              <w:rPr>
                <w:rFonts w:ascii="Times New Roman" w:hAnsi="Times New Roman"/>
                <w:b/>
                <w:sz w:val="26"/>
                <w:szCs w:val="26"/>
              </w:rPr>
              <w:t>Tổng kết, đánh giá và cam kết đồng hành, thực hiện</w:t>
            </w:r>
          </w:p>
        </w:tc>
        <w:tc>
          <w:tcPr>
            <w:tcW w:w="1602" w:type="dxa"/>
            <w:vAlign w:val="center"/>
          </w:tcPr>
          <w:p w14:paraId="6AB6ABA7" w14:textId="77777777" w:rsidR="00F970F3" w:rsidRPr="00F970F3" w:rsidRDefault="00F970F3" w:rsidP="00F0763C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>5 phút</w:t>
            </w:r>
          </w:p>
        </w:tc>
        <w:tc>
          <w:tcPr>
            <w:tcW w:w="2100" w:type="dxa"/>
            <w:vAlign w:val="center"/>
          </w:tcPr>
          <w:p w14:paraId="7CE4087F" w14:textId="77777777" w:rsidR="00F970F3" w:rsidRPr="00F970F3" w:rsidRDefault="00F970F3" w:rsidP="00F970F3">
            <w:pPr>
              <w:spacing w:before="120" w:after="120" w:line="3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70F3">
              <w:rPr>
                <w:rFonts w:ascii="Times New Roman" w:hAnsi="Times New Roman"/>
                <w:sz w:val="26"/>
                <w:szCs w:val="26"/>
              </w:rPr>
              <w:t xml:space="preserve">Giảng viên </w:t>
            </w:r>
            <w:r w:rsidRPr="00F970F3">
              <w:rPr>
                <w:rFonts w:ascii="Times New Roman" w:hAnsi="Times New Roman"/>
                <w:sz w:val="26"/>
                <w:szCs w:val="26"/>
                <w:lang w:val="en-US"/>
              </w:rPr>
              <w:t>Học</w:t>
            </w:r>
            <w:r w:rsidRPr="00F970F3">
              <w:rPr>
                <w:rFonts w:ascii="Times New Roman" w:hAnsi="Times New Roman"/>
                <w:sz w:val="26"/>
                <w:szCs w:val="26"/>
              </w:rPr>
              <w:t xml:space="preserve"> viên</w:t>
            </w:r>
          </w:p>
        </w:tc>
      </w:tr>
    </w:tbl>
    <w:p w14:paraId="157AC6FA" w14:textId="77777777" w:rsidR="00AD2514" w:rsidRDefault="00AD2514" w:rsidP="00F970F3">
      <w:pPr>
        <w:rPr>
          <w:szCs w:val="24"/>
          <w:shd w:val="clear" w:color="auto" w:fill="FFFFFF"/>
        </w:rPr>
      </w:pPr>
    </w:p>
    <w:p w14:paraId="3FAAF499" w14:textId="77777777" w:rsidR="00FF3C77" w:rsidRDefault="00FF3C77" w:rsidP="00FF3C77">
      <w:pPr>
        <w:spacing w:before="120" w:after="120" w:line="420" w:lineRule="exact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F970F3">
        <w:rPr>
          <w:rFonts w:ascii="Times New Roman" w:hAnsi="Times New Roman"/>
          <w:b/>
          <w:sz w:val="24"/>
          <w:szCs w:val="24"/>
        </w:rPr>
        <w:t xml:space="preserve">Kinh phí: </w:t>
      </w:r>
      <w:r w:rsidRPr="00F970F3">
        <w:rPr>
          <w:rFonts w:ascii="Times New Roman" w:hAnsi="Times New Roman"/>
          <w:sz w:val="24"/>
          <w:szCs w:val="24"/>
        </w:rPr>
        <w:t>Mức 1 (6.000.000đ/30 - 45 học viên); Mức 2 (8.000.000đ/46 - 60 học viên); Mức 3 (10.000.000đ/61 - 90 học viên); Mức 4 (12.000.000đ/91 - 120 học viên); Mức 5 (15.000.000đ/120 - 150 học viên). Các lớp trên 150 học viên (mức chung là 20.000.000đ/1 lớp)</w:t>
      </w:r>
    </w:p>
    <w:p w14:paraId="1643BCB4" w14:textId="77777777" w:rsidR="00FF3C77" w:rsidRPr="00F970F3" w:rsidRDefault="00FF3C77" w:rsidP="00F970F3">
      <w:pPr>
        <w:rPr>
          <w:szCs w:val="24"/>
          <w:shd w:val="clear" w:color="auto" w:fill="FFFFFF"/>
        </w:rPr>
      </w:pPr>
    </w:p>
    <w:sectPr w:rsidR="00FF3C77" w:rsidRPr="00F970F3" w:rsidSect="005E537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0" w:right="746" w:bottom="1440" w:left="567" w:header="426" w:footer="513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6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674A0" w14:textId="77777777" w:rsidR="00100BE7" w:rsidRDefault="00100BE7" w:rsidP="00333B07">
      <w:pPr>
        <w:spacing w:after="0" w:line="240" w:lineRule="auto"/>
      </w:pPr>
      <w:r>
        <w:separator/>
      </w:r>
    </w:p>
  </w:endnote>
  <w:endnote w:type="continuationSeparator" w:id="0">
    <w:p w14:paraId="6AB1E365" w14:textId="77777777" w:rsidR="00100BE7" w:rsidRDefault="00100BE7" w:rsidP="0033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BF6B6E" w14:textId="52AE11EA" w:rsidR="00476AB3" w:rsidRPr="00BD1204" w:rsidRDefault="0079315C">
    <w:pPr>
      <w:pStyle w:val="Footer"/>
      <w:rPr>
        <w:rFonts w:ascii="Times New Roman" w:hAnsi="Times New Roman"/>
        <w:sz w:val="24"/>
        <w:szCs w:val="24"/>
      </w:rPr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30D3BD50" wp14:editId="461284C6">
          <wp:simplePos x="0" y="0"/>
          <wp:positionH relativeFrom="column">
            <wp:posOffset>4996815</wp:posOffset>
          </wp:positionH>
          <wp:positionV relativeFrom="paragraph">
            <wp:posOffset>-648970</wp:posOffset>
          </wp:positionV>
          <wp:extent cx="1819275" cy="769620"/>
          <wp:effectExtent l="0" t="0" r="9525" b="0"/>
          <wp:wrapSquare wrapText="bothSides"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69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7E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7C6A2F" wp14:editId="48B13E41">
              <wp:simplePos x="0" y="0"/>
              <wp:positionH relativeFrom="column">
                <wp:posOffset>-28575</wp:posOffset>
              </wp:positionH>
              <wp:positionV relativeFrom="paragraph">
                <wp:posOffset>-648970</wp:posOffset>
              </wp:positionV>
              <wp:extent cx="3812540" cy="83820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254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B69BC" w14:textId="77777777" w:rsidR="00476AB3" w:rsidRPr="007D0719" w:rsidRDefault="005D33AE" w:rsidP="001B5672">
                          <w:pPr>
                            <w:contextualSpacing/>
                            <w:rPr>
                              <w:rFonts w:ascii="Times New Roman" w:hAnsi="Times New Roman"/>
                              <w:b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lang w:val="en-US"/>
                            </w:rPr>
                            <w:t>Trung tâm Đào tạo Tư vấn và Phát triển</w:t>
                          </w:r>
                          <w:r w:rsidR="007D0719">
                            <w:rPr>
                              <w:rFonts w:ascii="Times New Roman" w:hAnsi="Times New Roman"/>
                              <w:b/>
                              <w:lang w:val="en-US"/>
                            </w:rPr>
                            <w:t xml:space="preserve"> ABA</w:t>
                          </w:r>
                        </w:p>
                        <w:p w14:paraId="53B42C8F" w14:textId="77777777" w:rsidR="00476AB3" w:rsidRPr="00FC70F5" w:rsidRDefault="006E0251" w:rsidP="001B5672">
                          <w:pPr>
                            <w:contextualSpacing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>Số nhà 33 phố Linh Lang, P.Cống Vị, Q.Ba Đình, TP.Hà Nội</w:t>
                          </w:r>
                        </w:p>
                        <w:p w14:paraId="421E4CEE" w14:textId="77777777" w:rsidR="00476AB3" w:rsidRDefault="00476AB3" w:rsidP="001B5672">
                          <w:pPr>
                            <w:contextualSpacing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Tel: </w:t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>(0</w:t>
                          </w:r>
                          <w:r w:rsidR="006E0251">
                            <w:rPr>
                              <w:rFonts w:ascii="Times New Roman" w:hAnsi="Times New Roman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4)3.259.5885 </w:t>
                          </w:r>
                          <w:r w:rsidR="00FF1604">
                            <w:rPr>
                              <w:rFonts w:ascii="Times New Roman" w:hAnsi="Times New Roman"/>
                              <w:lang w:val="en-US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</w:t>
                          </w:r>
                          <w:r w:rsidR="006E0251">
                            <w:rPr>
                              <w:rFonts w:ascii="Times New Roman" w:hAnsi="Times New Roman"/>
                              <w:lang w:val="en-US"/>
                            </w:rPr>
                            <w:t>0987 629 299</w:t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– </w:t>
                          </w:r>
                          <w:r w:rsidR="00BD68ED">
                            <w:rPr>
                              <w:rFonts w:ascii="Times New Roman" w:hAnsi="Times New Roman"/>
                              <w:lang w:val="en-US"/>
                            </w:rPr>
                            <w:t>0912 239 359</w:t>
                          </w:r>
                        </w:p>
                        <w:p w14:paraId="1F7A1E47" w14:textId="77777777" w:rsidR="00476AB3" w:rsidRPr="007D512C" w:rsidRDefault="00476AB3" w:rsidP="001B5672">
                          <w:pPr>
                            <w:contextualSpacing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Website: </w:t>
                          </w:r>
                          <w:hyperlink r:id="rId2" w:history="1">
                            <w:r w:rsidRPr="00854B11">
                              <w:rPr>
                                <w:rStyle w:val="Hyperlink"/>
                                <w:rFonts w:ascii="Times New Roman" w:hAnsi="Times New Roman"/>
                                <w:lang w:val="en-US"/>
                              </w:rPr>
                              <w:t>www.aba.edu.vn</w:t>
                            </w:r>
                          </w:hyperlink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</w:t>
                          </w:r>
                          <w:r w:rsidR="00BD68ED"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</w:t>
                          </w:r>
                          <w:hyperlink r:id="rId3" w:history="1">
                            <w:r w:rsidR="007D0719" w:rsidRPr="007D0719">
                              <w:rPr>
                                <w:rStyle w:val="Hyperlink"/>
                                <w:rFonts w:ascii="Times New Roman" w:hAnsi="Times New Roman"/>
                                <w:lang w:val="en-US"/>
                              </w:rPr>
                              <w:t xml:space="preserve"> www.lambancungcon.vn</w:t>
                            </w:r>
                          </w:hyperlink>
                          <w:r w:rsidR="006703BF">
                            <w:rPr>
                              <w:rFonts w:ascii="Times New Roman" w:hAnsi="Times New Roman"/>
                              <w:u w:val="single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C6A2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0" o:spid="_x0000_s1027" type="#_x0000_t202" style="position:absolute;margin-left:-2.25pt;margin-top:-51.05pt;width:300.2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" stroked="f">
              <v:textbox>
                <w:txbxContent>
                  <w:p w14:paraId="411B69BC" w14:textId="77777777" w:rsidR="00476AB3" w:rsidRPr="007D0719" w:rsidRDefault="005D33AE" w:rsidP="001B5672">
                    <w:pPr>
                      <w:contextualSpacing/>
                      <w:rPr>
                        <w:rFonts w:ascii="Times New Roman" w:hAnsi="Times New Roman"/>
                        <w:b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b/>
                        <w:lang w:val="en-US"/>
                      </w:rPr>
                      <w:t>Trung tâm Đào tạo Tư vấn và Phát triển</w:t>
                    </w:r>
                    <w:r w:rsidR="007D0719">
                      <w:rPr>
                        <w:rFonts w:ascii="Times New Roman" w:hAnsi="Times New Roman"/>
                        <w:b/>
                        <w:lang w:val="en-US"/>
                      </w:rPr>
                      <w:t xml:space="preserve"> ABA</w:t>
                    </w:r>
                  </w:p>
                  <w:p w14:paraId="53B42C8F" w14:textId="77777777" w:rsidR="00476AB3" w:rsidRPr="00FC70F5" w:rsidRDefault="006E0251" w:rsidP="001B5672">
                    <w:pPr>
                      <w:contextualSpacing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Số nhà 33 phố Linh Lang, P.Cống Vị, Q.Ba Đình, TP.Hà Nội</w:t>
                    </w:r>
                  </w:p>
                  <w:p w14:paraId="421E4CEE" w14:textId="77777777" w:rsidR="00476AB3" w:rsidRDefault="00476AB3" w:rsidP="001B5672">
                    <w:pPr>
                      <w:contextualSpacing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Tel: 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(0</w:t>
                    </w:r>
                    <w:r w:rsidR="006E0251">
                      <w:rPr>
                        <w:rFonts w:ascii="Times New Roman" w:hAnsi="Times New Roman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4)3.259.5885 </w:t>
                    </w:r>
                    <w:r w:rsidR="00FF1604">
                      <w:rPr>
                        <w:rFonts w:ascii="Times New Roman" w:hAnsi="Times New Roman"/>
                        <w:lang w:val="en-US"/>
                      </w:rPr>
                      <w:t>–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r w:rsidR="006E0251">
                      <w:rPr>
                        <w:rFonts w:ascii="Times New Roman" w:hAnsi="Times New Roman"/>
                        <w:lang w:val="en-US"/>
                      </w:rPr>
                      <w:t>0987 629 299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– </w:t>
                    </w:r>
                    <w:r w:rsidR="00BD68ED">
                      <w:rPr>
                        <w:rFonts w:ascii="Times New Roman" w:hAnsi="Times New Roman"/>
                        <w:lang w:val="en-US"/>
                      </w:rPr>
                      <w:t>0912 239 359</w:t>
                    </w:r>
                  </w:p>
                  <w:p w14:paraId="1F7A1E47" w14:textId="77777777" w:rsidR="00476AB3" w:rsidRPr="007D512C" w:rsidRDefault="00476AB3" w:rsidP="001B5672">
                    <w:pPr>
                      <w:contextualSpacing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Website: </w:t>
                    </w:r>
                    <w:hyperlink r:id="rId4" w:history="1">
                      <w:r w:rsidRPr="00854B11">
                        <w:rPr>
                          <w:rStyle w:val="Hyperlink"/>
                          <w:rFonts w:ascii="Times New Roman" w:hAnsi="Times New Roman"/>
                          <w:lang w:val="en-US"/>
                        </w:rPr>
                        <w:t>www.aba.edu.vn</w:t>
                      </w:r>
                    </w:hyperlink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r w:rsidR="00BD68ED">
                      <w:rPr>
                        <w:rFonts w:ascii="Times New Roman" w:hAnsi="Times New Roman"/>
                        <w:lang w:val="en-US"/>
                      </w:rPr>
                      <w:t xml:space="preserve">    </w:t>
                    </w:r>
                    <w:hyperlink r:id="rId5" w:history="1">
                      <w:r w:rsidR="007D0719" w:rsidRPr="007D0719">
                        <w:rPr>
                          <w:rStyle w:val="Hyperlink"/>
                          <w:rFonts w:ascii="Times New Roman" w:hAnsi="Times New Roman"/>
                          <w:lang w:val="en-US"/>
                        </w:rPr>
                        <w:t xml:space="preserve"> www.lambancungcon.vn</w:t>
                      </w:r>
                    </w:hyperlink>
                    <w:r w:rsidR="006703BF">
                      <w:rPr>
                        <w:rFonts w:ascii="Times New Roman" w:hAnsi="Times New Roman"/>
                        <w:u w:val="single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AA5EC" w14:textId="77777777" w:rsidR="00100BE7" w:rsidRDefault="00100BE7" w:rsidP="00333B07">
      <w:pPr>
        <w:spacing w:after="0" w:line="240" w:lineRule="auto"/>
      </w:pPr>
      <w:r>
        <w:separator/>
      </w:r>
    </w:p>
  </w:footnote>
  <w:footnote w:type="continuationSeparator" w:id="0">
    <w:p w14:paraId="14867D11" w14:textId="77777777" w:rsidR="00100BE7" w:rsidRDefault="00100BE7" w:rsidP="0033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64FE3C" w14:textId="77777777" w:rsidR="007D0719" w:rsidRDefault="00100BE7">
    <w:pPr>
      <w:pStyle w:val="Header"/>
    </w:pPr>
    <w:r>
      <w:rPr>
        <w:noProof/>
        <w:lang w:val="en-US"/>
      </w:rPr>
      <w:pict w14:anchorId="70F85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7998" o:spid="_x0000_s2059" type="#_x0000_t75" style="position:absolute;margin-left:0;margin-top:0;width:529.6pt;height:342.35pt;z-index:-251657216;mso-position-horizontal:center;mso-position-horizontal-relative:margin;mso-position-vertical:center;mso-position-vertical-relative:margin" o:allowincell="f">
          <v:imagedata r:id="rId1" o:title="lambancungcon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B22FC7" w14:textId="1FC893B2" w:rsidR="00476AB3" w:rsidRPr="00333B07" w:rsidRDefault="009F77EA" w:rsidP="00333B07">
    <w:pPr>
      <w:pStyle w:val="Header"/>
      <w:tabs>
        <w:tab w:val="left" w:pos="1276"/>
      </w:tabs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1BA5C2A" wp14:editId="7A155771">
              <wp:simplePos x="0" y="0"/>
              <wp:positionH relativeFrom="column">
                <wp:posOffset>2830830</wp:posOffset>
              </wp:positionH>
              <wp:positionV relativeFrom="paragraph">
                <wp:posOffset>135890</wp:posOffset>
              </wp:positionV>
              <wp:extent cx="3996690" cy="742315"/>
              <wp:effectExtent l="0" t="0" r="16510" b="1968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6690" cy="742315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 w="9525">
                        <a:solidFill>
                          <a:srgbClr val="C0504D">
                            <a:lumMod val="75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3B904B" w14:textId="77777777" w:rsidR="00476AB3" w:rsidRPr="007D0719" w:rsidRDefault="005D33AE" w:rsidP="00B3437D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TRUNG TÂM ĐÀO TẠO TƯ VẤN VÀ PHÁT TRIỂN ABA</w:t>
                          </w:r>
                        </w:p>
                        <w:p w14:paraId="0E1B5A5A" w14:textId="77777777" w:rsidR="00476AB3" w:rsidRPr="00647241" w:rsidRDefault="00476AB3" w:rsidP="00B3437D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647241">
                            <w:rPr>
                              <w:rFonts w:ascii="Times New Roman" w:hAnsi="Times New Roman"/>
                              <w:b/>
                              <w:color w:val="FFFFFF"/>
                              <w:sz w:val="40"/>
                              <w:szCs w:val="40"/>
                            </w:rPr>
                            <w:t>ABA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A5C2A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222.9pt;margin-top:10.7pt;width:314.7pt;height:5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" fillcolor="#943634" strokecolor="#953735">
              <v:textbox>
                <w:txbxContent>
                  <w:p w14:paraId="3E3B904B" w14:textId="77777777" w:rsidR="00476AB3" w:rsidRPr="007D0719" w:rsidRDefault="005D33AE" w:rsidP="00B3437D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color w:val="FFFFFF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sz w:val="32"/>
                        <w:szCs w:val="32"/>
                        <w:lang w:val="en-US"/>
                      </w:rPr>
                      <w:t>TRUNG TÂM ĐÀO TẠO TƯ VẤN VÀ PHÁT TRIỂN ABA</w:t>
                    </w:r>
                  </w:p>
                  <w:p w14:paraId="0E1B5A5A" w14:textId="77777777" w:rsidR="00476AB3" w:rsidRPr="00647241" w:rsidRDefault="00476AB3" w:rsidP="00B3437D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color w:val="FFFFFF"/>
                        <w:sz w:val="40"/>
                        <w:szCs w:val="40"/>
                      </w:rPr>
                    </w:pPr>
                    <w:r w:rsidRPr="00647241">
                      <w:rPr>
                        <w:rFonts w:ascii="Times New Roman" w:hAnsi="Times New Roman"/>
                        <w:b/>
                        <w:color w:val="FFFFFF"/>
                        <w:sz w:val="40"/>
                        <w:szCs w:val="40"/>
                      </w:rPr>
                      <w:t>ABA</w:t>
                    </w:r>
                  </w:p>
                </w:txbxContent>
              </v:textbox>
            </v:shape>
          </w:pict>
        </mc:Fallback>
      </mc:AlternateContent>
    </w:r>
    <w:r w:rsidR="0079315C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56E6F87" wp14:editId="58B977B1">
          <wp:simplePos x="0" y="0"/>
          <wp:positionH relativeFrom="column">
            <wp:posOffset>1240155</wp:posOffset>
          </wp:positionH>
          <wp:positionV relativeFrom="line">
            <wp:posOffset>-144145</wp:posOffset>
          </wp:positionV>
          <wp:extent cx="1666875" cy="1134745"/>
          <wp:effectExtent l="19050" t="0" r="9525" b="0"/>
          <wp:wrapTopAndBottom/>
          <wp:docPr id="13" name="Picture 13" descr="lambancungc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ambancungc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3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0BE7">
      <w:rPr>
        <w:noProof/>
        <w:lang w:val="en-US"/>
      </w:rPr>
      <w:pict w14:anchorId="5E31B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7999" o:spid="_x0000_s2060" type="#_x0000_t75" style="position:absolute;margin-left:0;margin-top:0;width:529.6pt;height:342.35pt;z-index:-251656192;mso-position-horizontal:center;mso-position-horizontal-relative:margin;mso-position-vertical:center;mso-position-vertical-relative:margin" o:allowincell="f">
          <v:imagedata r:id="rId2" o:title="lambancungcon-01"/>
          <w10:wrap anchorx="margin" anchory="margin"/>
        </v:shape>
      </w:pict>
    </w:r>
    <w:r w:rsidR="0079315C">
      <w:rPr>
        <w:noProof/>
        <w:lang w:val="en-GB" w:eastAsia="en-GB"/>
      </w:rPr>
      <w:drawing>
        <wp:anchor distT="0" distB="0" distL="114300" distR="114300" simplePos="0" relativeHeight="251654144" behindDoc="0" locked="0" layoutInCell="1" allowOverlap="1" wp14:anchorId="3432B68C" wp14:editId="1891EA3C">
          <wp:simplePos x="0" y="0"/>
          <wp:positionH relativeFrom="column">
            <wp:posOffset>49530</wp:posOffset>
          </wp:positionH>
          <wp:positionV relativeFrom="paragraph">
            <wp:posOffset>146685</wp:posOffset>
          </wp:positionV>
          <wp:extent cx="1543050" cy="756285"/>
          <wp:effectExtent l="19050" t="0" r="0" b="0"/>
          <wp:wrapSquare wrapText="bothSides"/>
          <wp:docPr id="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DFD708" w14:textId="77777777" w:rsidR="00476AB3" w:rsidRDefault="00476AB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2B0693" w14:textId="77777777" w:rsidR="007D0719" w:rsidRDefault="00100BE7">
    <w:pPr>
      <w:pStyle w:val="Header"/>
    </w:pPr>
    <w:r>
      <w:rPr>
        <w:noProof/>
        <w:lang w:val="en-US"/>
      </w:rPr>
      <w:pict w14:anchorId="73026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7997" o:spid="_x0000_s2058" type="#_x0000_t75" style="position:absolute;margin-left:0;margin-top:0;width:529.6pt;height:342.35pt;z-index:-251658240;mso-position-horizontal:center;mso-position-horizontal-relative:margin;mso-position-vertical:center;mso-position-vertical-relative:margin" o:allowincell="f">
          <v:imagedata r:id="rId1" o:title="lambancungcon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3775"/>
    <w:multiLevelType w:val="hybridMultilevel"/>
    <w:tmpl w:val="A300C43A"/>
    <w:lvl w:ilvl="0" w:tplc="042A000B">
      <w:start w:val="1"/>
      <w:numFmt w:val="bullet"/>
      <w:lvlText w:val=""/>
      <w:lvlJc w:val="left"/>
      <w:pPr>
        <w:ind w:left="92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>
    <w:nsid w:val="01AA0BC9"/>
    <w:multiLevelType w:val="hybridMultilevel"/>
    <w:tmpl w:val="6DC0DD94"/>
    <w:lvl w:ilvl="0" w:tplc="7D6E61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767D1"/>
    <w:multiLevelType w:val="hybridMultilevel"/>
    <w:tmpl w:val="8E4CA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4354D"/>
    <w:multiLevelType w:val="hybridMultilevel"/>
    <w:tmpl w:val="4792003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66E53"/>
    <w:multiLevelType w:val="hybridMultilevel"/>
    <w:tmpl w:val="8A70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E7EB5"/>
    <w:multiLevelType w:val="hybridMultilevel"/>
    <w:tmpl w:val="89C6D110"/>
    <w:lvl w:ilvl="0" w:tplc="FC144146">
      <w:start w:val="1"/>
      <w:numFmt w:val="upperRoman"/>
      <w:lvlText w:val="%1."/>
      <w:lvlJc w:val="left"/>
      <w:pPr>
        <w:ind w:left="1470" w:hanging="720"/>
      </w:pPr>
      <w:rPr>
        <w:rFonts w:ascii="Times New Roman" w:eastAsia="Arial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7122A7"/>
    <w:multiLevelType w:val="hybridMultilevel"/>
    <w:tmpl w:val="30301AF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8C3913"/>
    <w:multiLevelType w:val="hybridMultilevel"/>
    <w:tmpl w:val="4EEAFC58"/>
    <w:lvl w:ilvl="0" w:tplc="6D4EDFC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color w:val="22222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167D9"/>
    <w:multiLevelType w:val="multilevel"/>
    <w:tmpl w:val="24BA7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B62DAF"/>
    <w:multiLevelType w:val="hybridMultilevel"/>
    <w:tmpl w:val="A2A653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91AA2"/>
    <w:multiLevelType w:val="hybridMultilevel"/>
    <w:tmpl w:val="5FC6A8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21966"/>
    <w:multiLevelType w:val="hybridMultilevel"/>
    <w:tmpl w:val="48EA9238"/>
    <w:lvl w:ilvl="0" w:tplc="BED8F02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90F86"/>
    <w:multiLevelType w:val="hybridMultilevel"/>
    <w:tmpl w:val="6FD6C0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8226B1E"/>
    <w:multiLevelType w:val="hybridMultilevel"/>
    <w:tmpl w:val="40AED0DE"/>
    <w:lvl w:ilvl="0" w:tplc="042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2A51FA8"/>
    <w:multiLevelType w:val="hybridMultilevel"/>
    <w:tmpl w:val="B4BC3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B7BBB"/>
    <w:multiLevelType w:val="hybridMultilevel"/>
    <w:tmpl w:val="EF6E0216"/>
    <w:lvl w:ilvl="0" w:tplc="6D4EDFC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80132"/>
    <w:multiLevelType w:val="hybridMultilevel"/>
    <w:tmpl w:val="B454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CC6CC4"/>
    <w:multiLevelType w:val="hybridMultilevel"/>
    <w:tmpl w:val="B3705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855666"/>
    <w:multiLevelType w:val="hybridMultilevel"/>
    <w:tmpl w:val="043E1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5575B"/>
    <w:multiLevelType w:val="hybridMultilevel"/>
    <w:tmpl w:val="DEA2869A"/>
    <w:lvl w:ilvl="0" w:tplc="E8164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EC18A8"/>
    <w:multiLevelType w:val="hybridMultilevel"/>
    <w:tmpl w:val="345897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471B1F"/>
    <w:multiLevelType w:val="hybridMultilevel"/>
    <w:tmpl w:val="702850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77526"/>
    <w:multiLevelType w:val="hybridMultilevel"/>
    <w:tmpl w:val="5D8C1C0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B97FCD"/>
    <w:multiLevelType w:val="hybridMultilevel"/>
    <w:tmpl w:val="E438ECFC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6A02E1F"/>
    <w:multiLevelType w:val="hybridMultilevel"/>
    <w:tmpl w:val="2362AE58"/>
    <w:lvl w:ilvl="0" w:tplc="6EE2436E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0B08B0"/>
    <w:multiLevelType w:val="hybridMultilevel"/>
    <w:tmpl w:val="EC9A64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84844D0"/>
    <w:multiLevelType w:val="hybridMultilevel"/>
    <w:tmpl w:val="CCDCA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34B8A"/>
    <w:multiLevelType w:val="hybridMultilevel"/>
    <w:tmpl w:val="8DC41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567A6E"/>
    <w:multiLevelType w:val="hybridMultilevel"/>
    <w:tmpl w:val="A872C8E8"/>
    <w:lvl w:ilvl="0" w:tplc="3468D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902C9D"/>
    <w:multiLevelType w:val="hybridMultilevel"/>
    <w:tmpl w:val="5BB46204"/>
    <w:lvl w:ilvl="0" w:tplc="24C27D1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1D35D6"/>
    <w:multiLevelType w:val="hybridMultilevel"/>
    <w:tmpl w:val="53CC27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60741"/>
    <w:multiLevelType w:val="hybridMultilevel"/>
    <w:tmpl w:val="10F4B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707683"/>
    <w:multiLevelType w:val="hybridMultilevel"/>
    <w:tmpl w:val="348E9514"/>
    <w:lvl w:ilvl="0" w:tplc="9258CE6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783AB5"/>
    <w:multiLevelType w:val="hybridMultilevel"/>
    <w:tmpl w:val="D032AE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54253F"/>
    <w:multiLevelType w:val="hybridMultilevel"/>
    <w:tmpl w:val="EBC0E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02307F"/>
    <w:multiLevelType w:val="hybridMultilevel"/>
    <w:tmpl w:val="6FBE6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31425A"/>
    <w:multiLevelType w:val="hybridMultilevel"/>
    <w:tmpl w:val="A95CA9D0"/>
    <w:lvl w:ilvl="0" w:tplc="ADFABF48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1014E"/>
    <w:multiLevelType w:val="hybridMultilevel"/>
    <w:tmpl w:val="17EAF0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9B37FB4"/>
    <w:multiLevelType w:val="hybridMultilevel"/>
    <w:tmpl w:val="B54CB39C"/>
    <w:lvl w:ilvl="0" w:tplc="F8E062D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FF3A12"/>
    <w:multiLevelType w:val="hybridMultilevel"/>
    <w:tmpl w:val="2A66F2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F6A36CC"/>
    <w:multiLevelType w:val="hybridMultilevel"/>
    <w:tmpl w:val="19787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997AE9"/>
    <w:multiLevelType w:val="hybridMultilevel"/>
    <w:tmpl w:val="9F565024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2">
    <w:nsid w:val="6820681C"/>
    <w:multiLevelType w:val="hybridMultilevel"/>
    <w:tmpl w:val="81AE4E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2119FF"/>
    <w:multiLevelType w:val="hybridMultilevel"/>
    <w:tmpl w:val="DA8A8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401AD9"/>
    <w:multiLevelType w:val="hybridMultilevel"/>
    <w:tmpl w:val="4678E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874B80"/>
    <w:multiLevelType w:val="hybridMultilevel"/>
    <w:tmpl w:val="69926D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41A6C22"/>
    <w:multiLevelType w:val="hybridMultilevel"/>
    <w:tmpl w:val="667C0496"/>
    <w:lvl w:ilvl="0" w:tplc="2D080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4E54765"/>
    <w:multiLevelType w:val="hybridMultilevel"/>
    <w:tmpl w:val="2AA0AA26"/>
    <w:lvl w:ilvl="0" w:tplc="CF8236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C403BA"/>
    <w:multiLevelType w:val="hybridMultilevel"/>
    <w:tmpl w:val="36DAAB0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50716E"/>
    <w:multiLevelType w:val="hybridMultilevel"/>
    <w:tmpl w:val="A814B91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4"/>
  </w:num>
  <w:num w:numId="3">
    <w:abstractNumId w:val="22"/>
  </w:num>
  <w:num w:numId="4">
    <w:abstractNumId w:val="25"/>
  </w:num>
  <w:num w:numId="5">
    <w:abstractNumId w:val="23"/>
  </w:num>
  <w:num w:numId="6">
    <w:abstractNumId w:val="19"/>
  </w:num>
  <w:num w:numId="7">
    <w:abstractNumId w:val="12"/>
  </w:num>
  <w:num w:numId="8">
    <w:abstractNumId w:val="38"/>
  </w:num>
  <w:num w:numId="9">
    <w:abstractNumId w:val="42"/>
  </w:num>
  <w:num w:numId="10">
    <w:abstractNumId w:val="16"/>
  </w:num>
  <w:num w:numId="11">
    <w:abstractNumId w:val="49"/>
  </w:num>
  <w:num w:numId="12">
    <w:abstractNumId w:val="30"/>
  </w:num>
  <w:num w:numId="13">
    <w:abstractNumId w:val="40"/>
  </w:num>
  <w:num w:numId="14">
    <w:abstractNumId w:val="34"/>
  </w:num>
  <w:num w:numId="15">
    <w:abstractNumId w:val="29"/>
  </w:num>
  <w:num w:numId="16">
    <w:abstractNumId w:val="18"/>
  </w:num>
  <w:num w:numId="17">
    <w:abstractNumId w:val="27"/>
  </w:num>
  <w:num w:numId="18">
    <w:abstractNumId w:val="31"/>
  </w:num>
  <w:num w:numId="19">
    <w:abstractNumId w:val="20"/>
  </w:num>
  <w:num w:numId="20">
    <w:abstractNumId w:val="2"/>
  </w:num>
  <w:num w:numId="21">
    <w:abstractNumId w:val="44"/>
  </w:num>
  <w:num w:numId="22">
    <w:abstractNumId w:val="37"/>
  </w:num>
  <w:num w:numId="23">
    <w:abstractNumId w:val="33"/>
  </w:num>
  <w:num w:numId="24">
    <w:abstractNumId w:val="17"/>
  </w:num>
  <w:num w:numId="25">
    <w:abstractNumId w:val="6"/>
  </w:num>
  <w:num w:numId="26">
    <w:abstractNumId w:val="46"/>
  </w:num>
  <w:num w:numId="27">
    <w:abstractNumId w:val="28"/>
  </w:num>
  <w:num w:numId="28">
    <w:abstractNumId w:val="21"/>
  </w:num>
  <w:num w:numId="29">
    <w:abstractNumId w:val="24"/>
  </w:num>
  <w:num w:numId="30">
    <w:abstractNumId w:val="35"/>
  </w:num>
  <w:num w:numId="31">
    <w:abstractNumId w:val="41"/>
  </w:num>
  <w:num w:numId="32">
    <w:abstractNumId w:val="39"/>
  </w:num>
  <w:num w:numId="33">
    <w:abstractNumId w:val="1"/>
  </w:num>
  <w:num w:numId="34">
    <w:abstractNumId w:val="3"/>
  </w:num>
  <w:num w:numId="35">
    <w:abstractNumId w:val="13"/>
  </w:num>
  <w:num w:numId="36">
    <w:abstractNumId w:val="0"/>
  </w:num>
  <w:num w:numId="37">
    <w:abstractNumId w:val="9"/>
  </w:num>
  <w:num w:numId="38">
    <w:abstractNumId w:val="10"/>
  </w:num>
  <w:num w:numId="39">
    <w:abstractNumId w:val="32"/>
  </w:num>
  <w:num w:numId="40">
    <w:abstractNumId w:val="48"/>
  </w:num>
  <w:num w:numId="41">
    <w:abstractNumId w:val="11"/>
  </w:num>
  <w:num w:numId="42">
    <w:abstractNumId w:val="36"/>
  </w:num>
  <w:num w:numId="43">
    <w:abstractNumId w:val="8"/>
  </w:num>
  <w:num w:numId="44">
    <w:abstractNumId w:val="4"/>
  </w:num>
  <w:num w:numId="45">
    <w:abstractNumId w:val="45"/>
  </w:num>
  <w:num w:numId="46">
    <w:abstractNumId w:val="5"/>
  </w:num>
  <w:num w:numId="47">
    <w:abstractNumId w:val="7"/>
  </w:num>
  <w:num w:numId="48">
    <w:abstractNumId w:val="47"/>
  </w:num>
  <w:num w:numId="49">
    <w:abstractNumId w:val="26"/>
  </w:num>
  <w:num w:numId="50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77E"/>
    <w:rsid w:val="00004A47"/>
    <w:rsid w:val="00010F2E"/>
    <w:rsid w:val="00015809"/>
    <w:rsid w:val="00017687"/>
    <w:rsid w:val="000207D9"/>
    <w:rsid w:val="000340D5"/>
    <w:rsid w:val="000375A4"/>
    <w:rsid w:val="00041CB1"/>
    <w:rsid w:val="00047913"/>
    <w:rsid w:val="000559FE"/>
    <w:rsid w:val="00056867"/>
    <w:rsid w:val="000636DC"/>
    <w:rsid w:val="00065107"/>
    <w:rsid w:val="00065DDC"/>
    <w:rsid w:val="000665EE"/>
    <w:rsid w:val="00072F0C"/>
    <w:rsid w:val="00076F63"/>
    <w:rsid w:val="00087431"/>
    <w:rsid w:val="000942EA"/>
    <w:rsid w:val="00097DC7"/>
    <w:rsid w:val="000B24DD"/>
    <w:rsid w:val="000B454A"/>
    <w:rsid w:val="000B66D1"/>
    <w:rsid w:val="000C3D8E"/>
    <w:rsid w:val="000C53F3"/>
    <w:rsid w:val="000E0B62"/>
    <w:rsid w:val="000E5B03"/>
    <w:rsid w:val="000F0EF8"/>
    <w:rsid w:val="000F5FFA"/>
    <w:rsid w:val="00100BE7"/>
    <w:rsid w:val="0010177B"/>
    <w:rsid w:val="0011280A"/>
    <w:rsid w:val="0011359B"/>
    <w:rsid w:val="00120B2F"/>
    <w:rsid w:val="00124E8B"/>
    <w:rsid w:val="00156E5F"/>
    <w:rsid w:val="00160928"/>
    <w:rsid w:val="00160D45"/>
    <w:rsid w:val="00164540"/>
    <w:rsid w:val="001709EB"/>
    <w:rsid w:val="00181658"/>
    <w:rsid w:val="001822F4"/>
    <w:rsid w:val="001861D9"/>
    <w:rsid w:val="00190D47"/>
    <w:rsid w:val="001A269D"/>
    <w:rsid w:val="001A34BD"/>
    <w:rsid w:val="001A59AB"/>
    <w:rsid w:val="001B5672"/>
    <w:rsid w:val="001D0017"/>
    <w:rsid w:val="001E1848"/>
    <w:rsid w:val="001E195A"/>
    <w:rsid w:val="001F23DB"/>
    <w:rsid w:val="00202F41"/>
    <w:rsid w:val="002057B9"/>
    <w:rsid w:val="00207BD7"/>
    <w:rsid w:val="002113FB"/>
    <w:rsid w:val="0021549E"/>
    <w:rsid w:val="0021593B"/>
    <w:rsid w:val="00231DC9"/>
    <w:rsid w:val="00234137"/>
    <w:rsid w:val="00236119"/>
    <w:rsid w:val="00247C2E"/>
    <w:rsid w:val="00254AB2"/>
    <w:rsid w:val="00256DAE"/>
    <w:rsid w:val="0026629E"/>
    <w:rsid w:val="00266CBB"/>
    <w:rsid w:val="00266FDE"/>
    <w:rsid w:val="002703C9"/>
    <w:rsid w:val="00274A14"/>
    <w:rsid w:val="00287BD8"/>
    <w:rsid w:val="00295E62"/>
    <w:rsid w:val="00295F20"/>
    <w:rsid w:val="002A30C3"/>
    <w:rsid w:val="002D2140"/>
    <w:rsid w:val="002D21C1"/>
    <w:rsid w:val="00307E13"/>
    <w:rsid w:val="003200D4"/>
    <w:rsid w:val="003222B2"/>
    <w:rsid w:val="003271AD"/>
    <w:rsid w:val="00331C78"/>
    <w:rsid w:val="00333B07"/>
    <w:rsid w:val="00333D0C"/>
    <w:rsid w:val="0033529E"/>
    <w:rsid w:val="00336192"/>
    <w:rsid w:val="00340D02"/>
    <w:rsid w:val="003571D0"/>
    <w:rsid w:val="00367658"/>
    <w:rsid w:val="003717A8"/>
    <w:rsid w:val="00371D75"/>
    <w:rsid w:val="0039365D"/>
    <w:rsid w:val="003A08C6"/>
    <w:rsid w:val="003A25B4"/>
    <w:rsid w:val="003A4B0E"/>
    <w:rsid w:val="003A6B17"/>
    <w:rsid w:val="003B3B70"/>
    <w:rsid w:val="003B4917"/>
    <w:rsid w:val="003C4AC5"/>
    <w:rsid w:val="003D727A"/>
    <w:rsid w:val="003E65F5"/>
    <w:rsid w:val="003F0701"/>
    <w:rsid w:val="003F1E05"/>
    <w:rsid w:val="00405F6D"/>
    <w:rsid w:val="00411E7F"/>
    <w:rsid w:val="004173CA"/>
    <w:rsid w:val="004229A9"/>
    <w:rsid w:val="0043706E"/>
    <w:rsid w:val="00441236"/>
    <w:rsid w:val="004446F9"/>
    <w:rsid w:val="004511F4"/>
    <w:rsid w:val="004616DE"/>
    <w:rsid w:val="00467DDE"/>
    <w:rsid w:val="00476AB3"/>
    <w:rsid w:val="00490F4B"/>
    <w:rsid w:val="00494889"/>
    <w:rsid w:val="00494D82"/>
    <w:rsid w:val="004A3FB2"/>
    <w:rsid w:val="004A42AA"/>
    <w:rsid w:val="004B07D2"/>
    <w:rsid w:val="004C648A"/>
    <w:rsid w:val="004C675D"/>
    <w:rsid w:val="004E0B69"/>
    <w:rsid w:val="004E4659"/>
    <w:rsid w:val="004E78C2"/>
    <w:rsid w:val="004F3F40"/>
    <w:rsid w:val="004F6A01"/>
    <w:rsid w:val="00505DAC"/>
    <w:rsid w:val="00513526"/>
    <w:rsid w:val="00513CEB"/>
    <w:rsid w:val="005147FB"/>
    <w:rsid w:val="0053774B"/>
    <w:rsid w:val="0054610F"/>
    <w:rsid w:val="005705FE"/>
    <w:rsid w:val="00572CBE"/>
    <w:rsid w:val="00573C7E"/>
    <w:rsid w:val="0057487F"/>
    <w:rsid w:val="00582490"/>
    <w:rsid w:val="00586AEA"/>
    <w:rsid w:val="005935DC"/>
    <w:rsid w:val="00597A02"/>
    <w:rsid w:val="00597FE6"/>
    <w:rsid w:val="005A444F"/>
    <w:rsid w:val="005A6215"/>
    <w:rsid w:val="005D16FE"/>
    <w:rsid w:val="005D33AE"/>
    <w:rsid w:val="005E0DE0"/>
    <w:rsid w:val="005E537F"/>
    <w:rsid w:val="005F4D6E"/>
    <w:rsid w:val="00604ED3"/>
    <w:rsid w:val="0060777C"/>
    <w:rsid w:val="006225A6"/>
    <w:rsid w:val="00634B98"/>
    <w:rsid w:val="00643FFC"/>
    <w:rsid w:val="00647241"/>
    <w:rsid w:val="006568B0"/>
    <w:rsid w:val="00657202"/>
    <w:rsid w:val="006647C5"/>
    <w:rsid w:val="0066480D"/>
    <w:rsid w:val="0066747F"/>
    <w:rsid w:val="006703BF"/>
    <w:rsid w:val="00670B17"/>
    <w:rsid w:val="00673443"/>
    <w:rsid w:val="006744D1"/>
    <w:rsid w:val="006804CD"/>
    <w:rsid w:val="00680F16"/>
    <w:rsid w:val="00682883"/>
    <w:rsid w:val="00682CBD"/>
    <w:rsid w:val="00693BB5"/>
    <w:rsid w:val="006A0AC2"/>
    <w:rsid w:val="006B0F6E"/>
    <w:rsid w:val="006C2BE8"/>
    <w:rsid w:val="006D54EB"/>
    <w:rsid w:val="006D6701"/>
    <w:rsid w:val="006E0251"/>
    <w:rsid w:val="006F2D5D"/>
    <w:rsid w:val="006F42CF"/>
    <w:rsid w:val="00701A44"/>
    <w:rsid w:val="00701F7E"/>
    <w:rsid w:val="00705CAF"/>
    <w:rsid w:val="00707EFB"/>
    <w:rsid w:val="00713340"/>
    <w:rsid w:val="00714358"/>
    <w:rsid w:val="00715F81"/>
    <w:rsid w:val="00760C21"/>
    <w:rsid w:val="00764D37"/>
    <w:rsid w:val="00771570"/>
    <w:rsid w:val="007764BB"/>
    <w:rsid w:val="00787328"/>
    <w:rsid w:val="007876C7"/>
    <w:rsid w:val="0079315C"/>
    <w:rsid w:val="00793C1E"/>
    <w:rsid w:val="00795A64"/>
    <w:rsid w:val="00795C71"/>
    <w:rsid w:val="00795ED0"/>
    <w:rsid w:val="007A5948"/>
    <w:rsid w:val="007B00FE"/>
    <w:rsid w:val="007B3E49"/>
    <w:rsid w:val="007B42E6"/>
    <w:rsid w:val="007C0721"/>
    <w:rsid w:val="007C486D"/>
    <w:rsid w:val="007C7D61"/>
    <w:rsid w:val="007D0719"/>
    <w:rsid w:val="007D072E"/>
    <w:rsid w:val="007D4CB2"/>
    <w:rsid w:val="007D512C"/>
    <w:rsid w:val="007D5817"/>
    <w:rsid w:val="007E02B0"/>
    <w:rsid w:val="0080177E"/>
    <w:rsid w:val="008066B7"/>
    <w:rsid w:val="0082041C"/>
    <w:rsid w:val="0082186B"/>
    <w:rsid w:val="00822108"/>
    <w:rsid w:val="00825B69"/>
    <w:rsid w:val="0084166D"/>
    <w:rsid w:val="0084762C"/>
    <w:rsid w:val="00855A02"/>
    <w:rsid w:val="00860513"/>
    <w:rsid w:val="0086446E"/>
    <w:rsid w:val="00867786"/>
    <w:rsid w:val="00867873"/>
    <w:rsid w:val="0087081E"/>
    <w:rsid w:val="008852BD"/>
    <w:rsid w:val="0089586A"/>
    <w:rsid w:val="008978CF"/>
    <w:rsid w:val="008A0C62"/>
    <w:rsid w:val="008C552F"/>
    <w:rsid w:val="008C5F2A"/>
    <w:rsid w:val="008D4231"/>
    <w:rsid w:val="008E0014"/>
    <w:rsid w:val="008E7029"/>
    <w:rsid w:val="008E7CB0"/>
    <w:rsid w:val="008F375E"/>
    <w:rsid w:val="008F60A7"/>
    <w:rsid w:val="00920BF2"/>
    <w:rsid w:val="009211E3"/>
    <w:rsid w:val="00932E7D"/>
    <w:rsid w:val="0093748A"/>
    <w:rsid w:val="00937DC8"/>
    <w:rsid w:val="00951ABA"/>
    <w:rsid w:val="0096168E"/>
    <w:rsid w:val="00963EA7"/>
    <w:rsid w:val="00965542"/>
    <w:rsid w:val="0097282B"/>
    <w:rsid w:val="00974106"/>
    <w:rsid w:val="00975848"/>
    <w:rsid w:val="00976C22"/>
    <w:rsid w:val="00990CAC"/>
    <w:rsid w:val="0099165D"/>
    <w:rsid w:val="009935A2"/>
    <w:rsid w:val="00995345"/>
    <w:rsid w:val="009974E1"/>
    <w:rsid w:val="009A58B4"/>
    <w:rsid w:val="009A6AC3"/>
    <w:rsid w:val="009B24EA"/>
    <w:rsid w:val="009B7C5D"/>
    <w:rsid w:val="009C29D0"/>
    <w:rsid w:val="009C5996"/>
    <w:rsid w:val="009D0A0F"/>
    <w:rsid w:val="009D772B"/>
    <w:rsid w:val="009F1273"/>
    <w:rsid w:val="009F1E0E"/>
    <w:rsid w:val="009F714B"/>
    <w:rsid w:val="009F77EA"/>
    <w:rsid w:val="00A00A96"/>
    <w:rsid w:val="00A206DA"/>
    <w:rsid w:val="00A217AD"/>
    <w:rsid w:val="00A34953"/>
    <w:rsid w:val="00A36481"/>
    <w:rsid w:val="00A42334"/>
    <w:rsid w:val="00A43B97"/>
    <w:rsid w:val="00A45CFA"/>
    <w:rsid w:val="00A515DA"/>
    <w:rsid w:val="00A55C45"/>
    <w:rsid w:val="00A5652D"/>
    <w:rsid w:val="00A56DFA"/>
    <w:rsid w:val="00A61887"/>
    <w:rsid w:val="00A618A7"/>
    <w:rsid w:val="00A64F4C"/>
    <w:rsid w:val="00A6574C"/>
    <w:rsid w:val="00A84436"/>
    <w:rsid w:val="00A92CF6"/>
    <w:rsid w:val="00A9774F"/>
    <w:rsid w:val="00AA39D7"/>
    <w:rsid w:val="00AA4C68"/>
    <w:rsid w:val="00AA5D01"/>
    <w:rsid w:val="00AA7472"/>
    <w:rsid w:val="00AA79FA"/>
    <w:rsid w:val="00AB7CAA"/>
    <w:rsid w:val="00AD2514"/>
    <w:rsid w:val="00AE0B04"/>
    <w:rsid w:val="00AE5A96"/>
    <w:rsid w:val="00AF0332"/>
    <w:rsid w:val="00AF0952"/>
    <w:rsid w:val="00AF0E05"/>
    <w:rsid w:val="00AF5B82"/>
    <w:rsid w:val="00AF6424"/>
    <w:rsid w:val="00B02773"/>
    <w:rsid w:val="00B05CDE"/>
    <w:rsid w:val="00B05FA8"/>
    <w:rsid w:val="00B30989"/>
    <w:rsid w:val="00B30C6F"/>
    <w:rsid w:val="00B3437D"/>
    <w:rsid w:val="00B60030"/>
    <w:rsid w:val="00B61EA2"/>
    <w:rsid w:val="00B76C96"/>
    <w:rsid w:val="00B77C97"/>
    <w:rsid w:val="00B845E5"/>
    <w:rsid w:val="00BA4769"/>
    <w:rsid w:val="00BA5260"/>
    <w:rsid w:val="00BB522E"/>
    <w:rsid w:val="00BB7ECA"/>
    <w:rsid w:val="00BC3A06"/>
    <w:rsid w:val="00BC6BDE"/>
    <w:rsid w:val="00BD1204"/>
    <w:rsid w:val="00BD677A"/>
    <w:rsid w:val="00BD68ED"/>
    <w:rsid w:val="00BD68F9"/>
    <w:rsid w:val="00BF4E71"/>
    <w:rsid w:val="00BF6082"/>
    <w:rsid w:val="00C0223C"/>
    <w:rsid w:val="00C16470"/>
    <w:rsid w:val="00C17902"/>
    <w:rsid w:val="00C2300A"/>
    <w:rsid w:val="00C232ED"/>
    <w:rsid w:val="00C24E3F"/>
    <w:rsid w:val="00C25459"/>
    <w:rsid w:val="00C27E96"/>
    <w:rsid w:val="00C35C46"/>
    <w:rsid w:val="00C36A57"/>
    <w:rsid w:val="00C51E6F"/>
    <w:rsid w:val="00C550D0"/>
    <w:rsid w:val="00C630BB"/>
    <w:rsid w:val="00C63547"/>
    <w:rsid w:val="00C66B94"/>
    <w:rsid w:val="00C70A36"/>
    <w:rsid w:val="00C75DC9"/>
    <w:rsid w:val="00CA3A12"/>
    <w:rsid w:val="00CA41D8"/>
    <w:rsid w:val="00CB3EEB"/>
    <w:rsid w:val="00CC2C2E"/>
    <w:rsid w:val="00CD3A48"/>
    <w:rsid w:val="00CE1EA8"/>
    <w:rsid w:val="00CF0D66"/>
    <w:rsid w:val="00CF1DED"/>
    <w:rsid w:val="00CF5643"/>
    <w:rsid w:val="00D02A1E"/>
    <w:rsid w:val="00D06834"/>
    <w:rsid w:val="00D0774D"/>
    <w:rsid w:val="00D172F2"/>
    <w:rsid w:val="00D220C0"/>
    <w:rsid w:val="00D27BBB"/>
    <w:rsid w:val="00D30CDA"/>
    <w:rsid w:val="00D319F2"/>
    <w:rsid w:val="00D45852"/>
    <w:rsid w:val="00D54B6C"/>
    <w:rsid w:val="00D60C54"/>
    <w:rsid w:val="00D6779F"/>
    <w:rsid w:val="00D70D49"/>
    <w:rsid w:val="00D71F0C"/>
    <w:rsid w:val="00D75C31"/>
    <w:rsid w:val="00D815FB"/>
    <w:rsid w:val="00D901AD"/>
    <w:rsid w:val="00D95B98"/>
    <w:rsid w:val="00DA0BBD"/>
    <w:rsid w:val="00DB40B3"/>
    <w:rsid w:val="00DC7E41"/>
    <w:rsid w:val="00DD447B"/>
    <w:rsid w:val="00DD6AA9"/>
    <w:rsid w:val="00DE5708"/>
    <w:rsid w:val="00DF1582"/>
    <w:rsid w:val="00DF4C0A"/>
    <w:rsid w:val="00DF56FB"/>
    <w:rsid w:val="00E04575"/>
    <w:rsid w:val="00E07B82"/>
    <w:rsid w:val="00E22A44"/>
    <w:rsid w:val="00E22C02"/>
    <w:rsid w:val="00E27079"/>
    <w:rsid w:val="00E369E7"/>
    <w:rsid w:val="00E45294"/>
    <w:rsid w:val="00E5215F"/>
    <w:rsid w:val="00E5641D"/>
    <w:rsid w:val="00E6282A"/>
    <w:rsid w:val="00E64E6F"/>
    <w:rsid w:val="00E71AD3"/>
    <w:rsid w:val="00E7789A"/>
    <w:rsid w:val="00E829DC"/>
    <w:rsid w:val="00EA0966"/>
    <w:rsid w:val="00EC2B76"/>
    <w:rsid w:val="00ED67DC"/>
    <w:rsid w:val="00EE1919"/>
    <w:rsid w:val="00EE54C0"/>
    <w:rsid w:val="00EF7307"/>
    <w:rsid w:val="00F06015"/>
    <w:rsid w:val="00F13551"/>
    <w:rsid w:val="00F24E7F"/>
    <w:rsid w:val="00F3094A"/>
    <w:rsid w:val="00F322B2"/>
    <w:rsid w:val="00F37381"/>
    <w:rsid w:val="00F47071"/>
    <w:rsid w:val="00F54A68"/>
    <w:rsid w:val="00F61C7E"/>
    <w:rsid w:val="00F65425"/>
    <w:rsid w:val="00F662E4"/>
    <w:rsid w:val="00F86EF5"/>
    <w:rsid w:val="00F9357B"/>
    <w:rsid w:val="00F946F8"/>
    <w:rsid w:val="00F94813"/>
    <w:rsid w:val="00F94C02"/>
    <w:rsid w:val="00F970F3"/>
    <w:rsid w:val="00FA2541"/>
    <w:rsid w:val="00FA43F5"/>
    <w:rsid w:val="00FB4476"/>
    <w:rsid w:val="00FB653B"/>
    <w:rsid w:val="00FC70F5"/>
    <w:rsid w:val="00FD0921"/>
    <w:rsid w:val="00FD55E8"/>
    <w:rsid w:val="00FD7823"/>
    <w:rsid w:val="00FF0FF8"/>
    <w:rsid w:val="00FF1604"/>
    <w:rsid w:val="00FF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B30F1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902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522E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B07"/>
  </w:style>
  <w:style w:type="paragraph" w:styleId="Footer">
    <w:name w:val="footer"/>
    <w:basedOn w:val="Normal"/>
    <w:link w:val="FooterChar"/>
    <w:uiPriority w:val="99"/>
    <w:unhideWhenUsed/>
    <w:rsid w:val="00333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B07"/>
  </w:style>
  <w:style w:type="paragraph" w:styleId="BalloonText">
    <w:name w:val="Balloon Text"/>
    <w:basedOn w:val="Normal"/>
    <w:link w:val="BalloonTextChar"/>
    <w:uiPriority w:val="99"/>
    <w:semiHidden/>
    <w:unhideWhenUsed/>
    <w:rsid w:val="00333B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3B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79FA"/>
    <w:pPr>
      <w:ind w:left="720"/>
      <w:contextualSpacing/>
    </w:pPr>
  </w:style>
  <w:style w:type="character" w:styleId="Hyperlink">
    <w:name w:val="Hyperlink"/>
    <w:uiPriority w:val="99"/>
    <w:unhideWhenUsed/>
    <w:rsid w:val="0093748A"/>
    <w:rPr>
      <w:color w:val="0000FF"/>
      <w:u w:val="single"/>
    </w:rPr>
  </w:style>
  <w:style w:type="paragraph" w:styleId="NoSpacing">
    <w:name w:val="No Spacing"/>
    <w:uiPriority w:val="1"/>
    <w:qFormat/>
    <w:rsid w:val="00670B17"/>
    <w:rPr>
      <w:sz w:val="22"/>
      <w:szCs w:val="22"/>
      <w:lang w:val="vi-VN"/>
    </w:rPr>
  </w:style>
  <w:style w:type="paragraph" w:styleId="NormalWeb">
    <w:name w:val="Normal (Web)"/>
    <w:basedOn w:val="Normal"/>
    <w:uiPriority w:val="99"/>
    <w:unhideWhenUsed/>
    <w:rsid w:val="008017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character" w:styleId="Strong">
    <w:name w:val="Strong"/>
    <w:uiPriority w:val="22"/>
    <w:qFormat/>
    <w:rsid w:val="00855A02"/>
    <w:rPr>
      <w:b/>
      <w:bCs/>
    </w:rPr>
  </w:style>
  <w:style w:type="character" w:styleId="Emphasis">
    <w:name w:val="Emphasis"/>
    <w:uiPriority w:val="20"/>
    <w:qFormat/>
    <w:rsid w:val="00160928"/>
    <w:rPr>
      <w:i/>
      <w:iCs/>
    </w:rPr>
  </w:style>
  <w:style w:type="table" w:styleId="TableGrid">
    <w:name w:val="Table Grid"/>
    <w:basedOn w:val="TableNormal"/>
    <w:rsid w:val="003271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F24E7F"/>
  </w:style>
  <w:style w:type="paragraph" w:customStyle="1" w:styleId="Default">
    <w:name w:val="Default"/>
    <w:rsid w:val="00974106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val="en-GB"/>
    </w:rPr>
  </w:style>
  <w:style w:type="character" w:customStyle="1" w:styleId="apple-converted-space">
    <w:name w:val="apple-converted-space"/>
    <w:rsid w:val="00476AB3"/>
  </w:style>
  <w:style w:type="character" w:customStyle="1" w:styleId="Heading1Char">
    <w:name w:val="Heading 1 Char"/>
    <w:link w:val="Heading1"/>
    <w:uiPriority w:val="9"/>
    <w:rsid w:val="00BB522E"/>
    <w:rPr>
      <w:rFonts w:ascii="Times New Roman" w:eastAsia="Times New Roman" w:hAnsi="Times New Roman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78624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362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2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11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1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lambancungcon.vn/" TargetMode="External"/><Relationship Id="rId4" Type="http://schemas.openxmlformats.org/officeDocument/2006/relationships/hyperlink" Target="http://www.aba.edu.vn" TargetMode="External"/><Relationship Id="rId5" Type="http://schemas.openxmlformats.org/officeDocument/2006/relationships/hyperlink" Target="http://lambancungcon.vn/" TargetMode="External"/><Relationship Id="rId1" Type="http://schemas.openxmlformats.org/officeDocument/2006/relationships/image" Target="media/image4.png"/><Relationship Id="rId2" Type="http://schemas.openxmlformats.org/officeDocument/2006/relationships/hyperlink" Target="http://www.aba.edu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jpeg"/><Relationship Id="rId3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WDAO~1.COM\AppData\Local\Temp\Khoa%20hoc%20NH&#192;%20LANH%20DAO%20TUONG%20LA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DCA3E-A6BA-0B48-9F6F-0E65CE0C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C:\Users\WWWDAO~1.COM\AppData\Local\Temp\Khoa hoc NHÀ LANH DAO TUONG LAI.dot</Template>
  <TotalTime>17</TotalTime>
  <Pages>3</Pages>
  <Words>608</Words>
  <Characters>3470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ABA Academy</Company>
  <LinksUpToDate>false</LinksUpToDate>
  <CharactersWithSpaces>4070</CharactersWithSpaces>
  <SharedDoc>false</SharedDoc>
  <HLinks>
    <vt:vector size="12" baseType="variant">
      <vt:variant>
        <vt:i4>1179737</vt:i4>
      </vt:variant>
      <vt:variant>
        <vt:i4>3</vt:i4>
      </vt:variant>
      <vt:variant>
        <vt:i4>0</vt:i4>
      </vt:variant>
      <vt:variant>
        <vt:i4>5</vt:i4>
      </vt:variant>
      <vt:variant>
        <vt:lpwstr>http://lambancungcon.vn/</vt:lpwstr>
      </vt:variant>
      <vt:variant>
        <vt:lpwstr/>
      </vt:variant>
      <vt:variant>
        <vt:i4>6422584</vt:i4>
      </vt:variant>
      <vt:variant>
        <vt:i4>0</vt:i4>
      </vt:variant>
      <vt:variant>
        <vt:i4>0</vt:i4>
      </vt:variant>
      <vt:variant>
        <vt:i4>5</vt:i4>
      </vt:variant>
      <vt:variant>
        <vt:lpwstr>http://www.aba.edu.vn/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 Duc Dung</dc:creator>
  <cp:lastModifiedBy>Microsoft Office User</cp:lastModifiedBy>
  <cp:revision>3</cp:revision>
  <cp:lastPrinted>2012-02-07T04:06:00Z</cp:lastPrinted>
  <dcterms:created xsi:type="dcterms:W3CDTF">2018-04-24T04:39:00Z</dcterms:created>
  <dcterms:modified xsi:type="dcterms:W3CDTF">2018-04-24T04:58:00Z</dcterms:modified>
</cp:coreProperties>
</file>